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:rsidTr="001B2ABD">
        <w:trPr>
          <w:trHeight w:val="4410"/>
        </w:trPr>
        <w:tc>
          <w:tcPr>
            <w:tcW w:w="3600" w:type="dxa"/>
            <w:vAlign w:val="bottom"/>
          </w:tcPr>
          <w:p w:rsidR="001B2ABD" w:rsidRDefault="00970D29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  <w:lang w:val="en-AU" w:eastAsia="en-AU"/>
              </w:rPr>
              <w:drawing>
                <wp:inline distT="0" distB="0" distL="0" distR="0">
                  <wp:extent cx="2139950" cy="21399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lood pressure machine.jpg"/>
                          <pic:cNvPicPr/>
                        </pic:nvPicPr>
                        <pic:blipFill>
                          <a:blip r:embed="rId9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950" cy="2139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:rsidR="001B2ABD" w:rsidRDefault="00970D29" w:rsidP="001B2ABD">
            <w:pPr>
              <w:pStyle w:val="Title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593725</wp:posOffset>
                      </wp:positionH>
                      <wp:positionV relativeFrom="paragraph">
                        <wp:posOffset>-1795780</wp:posOffset>
                      </wp:positionV>
                      <wp:extent cx="2590800" cy="154305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90800" cy="154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70D29" w:rsidRDefault="00970D29">
                                  <w:r>
                                    <w:rPr>
                                      <w:noProof/>
                                      <w:lang w:val="en-AU" w:eastAsia="en-AU"/>
                                    </w:rPr>
                                    <w:drawing>
                                      <wp:inline distT="0" distB="0" distL="0" distR="0">
                                        <wp:extent cx="2228850" cy="1445260"/>
                                        <wp:effectExtent l="0" t="0" r="0" b="2540"/>
                                        <wp:docPr id="7" name="Pictur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" name="Roshni.png"/>
                                                <pic:cNvPicPr/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28850" cy="14452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46.75pt;margin-top:-141.4pt;width:204pt;height:12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" fillcolor="white [3201]" stroked="f" strokeweight=".5pt">
                      <v:textbox>
                        <w:txbxContent>
                          <w:p w:rsidR="00970D29" w:rsidRDefault="00970D29">
                            <w:r>
                              <w:rPr>
                                <w:noProof/>
                                <w:lang w:val="en-AU" w:eastAsia="en-AU"/>
                              </w:rPr>
                              <w:drawing>
                                <wp:inline distT="0" distB="0" distL="0" distR="0">
                                  <wp:extent cx="2228850" cy="1445260"/>
                                  <wp:effectExtent l="0" t="0" r="0" b="254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Roshni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28850" cy="14452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4"/>
              </w:rPr>
              <w:t>Name of organisation:</w:t>
            </w:r>
          </w:p>
          <w:p w:rsidR="00970D29" w:rsidRDefault="00970D29" w:rsidP="00970D29">
            <w:r>
              <w:t xml:space="preserve">Website: </w:t>
            </w:r>
          </w:p>
          <w:p w:rsidR="00970D29" w:rsidRDefault="00970D29" w:rsidP="00970D29">
            <w:r>
              <w:t>Phone Contact:</w:t>
            </w:r>
          </w:p>
          <w:p w:rsidR="00970D29" w:rsidRPr="00970D29" w:rsidRDefault="00970D29" w:rsidP="00970D29">
            <w:r>
              <w:t>Email :</w:t>
            </w:r>
          </w:p>
          <w:p w:rsidR="001B2ABD" w:rsidRDefault="00970D29" w:rsidP="00970D29">
            <w:pPr>
              <w:pStyle w:val="Subtitle"/>
            </w:pPr>
            <w:r>
              <w:rPr>
                <w:spacing w:val="0"/>
                <w:w w:val="100"/>
              </w:rPr>
              <w:t xml:space="preserve"> </w:t>
            </w:r>
            <w:bookmarkStart w:id="0" w:name="_GoBack"/>
            <w:bookmarkEnd w:id="0"/>
          </w:p>
        </w:tc>
      </w:tr>
      <w:tr w:rsidR="001B2ABD" w:rsidTr="001B2ABD">
        <w:tc>
          <w:tcPr>
            <w:tcW w:w="3600" w:type="dxa"/>
          </w:tcPr>
          <w:p w:rsidR="001B2ABD" w:rsidRDefault="00970D29" w:rsidP="00036450">
            <w:pPr>
              <w:pStyle w:val="Heading3"/>
            </w:pPr>
            <w:r>
              <w:t>Pundit Ram Asre and budhia charitable foundation</w:t>
            </w:r>
          </w:p>
          <w:p w:rsidR="00036450" w:rsidRDefault="00036450" w:rsidP="00970D29"/>
          <w:p w:rsidR="00036450" w:rsidRDefault="00036450" w:rsidP="00036450"/>
          <w:sdt>
            <w:sdtPr>
              <w:id w:val="-1954003311"/>
              <w:placeholder>
                <w:docPart w:val="97B6C8F31521476CAC347BB9AB7D5D2C"/>
              </w:placeholder>
              <w:temporary/>
              <w:showingPlcHdr/>
              <w15:appearance w15:val="hidden"/>
            </w:sdtPr>
            <w:sdtEndPr/>
            <w:sdtContent>
              <w:p w:rsidR="00036450" w:rsidRPr="00CB0055" w:rsidRDefault="00CB0055" w:rsidP="00CB0055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A3F4CC1515B14ABC9574D763C0C41887"/>
              </w:placeholder>
              <w:temporary/>
              <w:showingPlcHdr/>
              <w15:appearance w15:val="hidden"/>
            </w:sdtPr>
            <w:sdtEndPr/>
            <w:sdtContent>
              <w:p w:rsidR="004D3011" w:rsidRDefault="004D3011" w:rsidP="004D3011">
                <w:r w:rsidRPr="004D3011">
                  <w:t>PHONE:</w:t>
                </w:r>
              </w:p>
            </w:sdtContent>
          </w:sdt>
          <w:p w:rsidR="004D3011" w:rsidRPr="004D3011" w:rsidRDefault="00970D29" w:rsidP="004D3011">
            <w:r>
              <w:t>+16402906206</w:t>
            </w:r>
          </w:p>
          <w:sdt>
            <w:sdtPr>
              <w:id w:val="67859272"/>
              <w:placeholder>
                <w:docPart w:val="E0C05304F2A545DE8A99991FA9A0D596"/>
              </w:placeholder>
              <w:temporary/>
              <w:showingPlcHdr/>
              <w15:appearance w15:val="hidden"/>
            </w:sdtPr>
            <w:sdtEndPr/>
            <w:sdtContent>
              <w:p w:rsidR="004D3011" w:rsidRDefault="004D3011" w:rsidP="004D3011">
                <w:r w:rsidRPr="004D3011">
                  <w:t>WEBSITE:</w:t>
                </w:r>
              </w:p>
            </w:sdtContent>
          </w:sdt>
          <w:p w:rsidR="004D3011" w:rsidRDefault="00970D29" w:rsidP="004D3011">
            <w:r>
              <w:t>www.familyhelpinghands.org</w:t>
            </w:r>
          </w:p>
          <w:p w:rsidR="004D3011" w:rsidRDefault="004D3011" w:rsidP="004D3011"/>
          <w:sdt>
            <w:sdtPr>
              <w:id w:val="-240260293"/>
              <w:placeholder>
                <w:docPart w:val="79AC182F4F9C4873ABEADB061E591BD0"/>
              </w:placeholder>
              <w:temporary/>
              <w:showingPlcHdr/>
              <w15:appearance w15:val="hidden"/>
            </w:sdtPr>
            <w:sdtEndPr/>
            <w:sdtContent>
              <w:p w:rsidR="004D3011" w:rsidRDefault="004D3011" w:rsidP="004D3011">
                <w:r w:rsidRPr="004D3011">
                  <w:t>EMAIL:</w:t>
                </w:r>
              </w:p>
            </w:sdtContent>
          </w:sdt>
          <w:p w:rsidR="00970D29" w:rsidRDefault="00970D29" w:rsidP="004D3011">
            <w:r>
              <w:t xml:space="preserve"> </w:t>
            </w:r>
          </w:p>
          <w:p w:rsidR="00970D29" w:rsidRDefault="00970D29" w:rsidP="004D3011">
            <w:r>
              <w:t>Bijendra.asre@hotmail.com</w:t>
            </w:r>
          </w:p>
          <w:p w:rsidR="00970D29" w:rsidRDefault="00970D29" w:rsidP="004D3011"/>
          <w:p w:rsidR="00970D29" w:rsidRDefault="00970D29" w:rsidP="004D3011"/>
          <w:p w:rsidR="00036450" w:rsidRPr="00E4381A" w:rsidRDefault="00036450" w:rsidP="004D3011">
            <w:pPr>
              <w:rPr>
                <w:rStyle w:val="Hyperlink"/>
              </w:rPr>
            </w:pPr>
          </w:p>
          <w:p w:rsidR="004D3011" w:rsidRPr="004D3011" w:rsidRDefault="004D3011" w:rsidP="00970D29">
            <w:pPr>
              <w:pStyle w:val="Heading3"/>
            </w:pPr>
          </w:p>
        </w:tc>
        <w:tc>
          <w:tcPr>
            <w:tcW w:w="720" w:type="dxa"/>
          </w:tcPr>
          <w:p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:rsidR="001B2ABD" w:rsidRDefault="00970D29" w:rsidP="00036450">
            <w:pPr>
              <w:pStyle w:val="Heading2"/>
            </w:pPr>
            <w:r>
              <w:t>In 200 word write why you should get this grant</w:t>
            </w:r>
          </w:p>
          <w:p w:rsidR="00036450" w:rsidRPr="004D3011" w:rsidRDefault="00036450" w:rsidP="00970D29">
            <w:pPr>
              <w:pStyle w:val="Heading2"/>
              <w:rPr>
                <w:color w:val="FFFFFF" w:themeColor="background1"/>
              </w:rPr>
            </w:pPr>
          </w:p>
        </w:tc>
      </w:tr>
    </w:tbl>
    <w:p w:rsidR="0043117B" w:rsidRDefault="00040031" w:rsidP="000C45FF">
      <w:pPr>
        <w:tabs>
          <w:tab w:val="left" w:pos="990"/>
        </w:tabs>
      </w:pPr>
    </w:p>
    <w:sectPr w:rsidR="0043117B" w:rsidSect="000C45FF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0031" w:rsidRDefault="00040031" w:rsidP="000C45FF">
      <w:r>
        <w:separator/>
      </w:r>
    </w:p>
  </w:endnote>
  <w:endnote w:type="continuationSeparator" w:id="0">
    <w:p w:rsidR="00040031" w:rsidRDefault="00040031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0031" w:rsidRDefault="00040031" w:rsidP="000C45FF">
      <w:r>
        <w:separator/>
      </w:r>
    </w:p>
  </w:footnote>
  <w:footnote w:type="continuationSeparator" w:id="0">
    <w:p w:rsidR="00040031" w:rsidRDefault="00040031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45FF" w:rsidRDefault="000C45FF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 wp14:anchorId="4D6F4968" wp14:editId="13F6376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D29"/>
    <w:rsid w:val="00036450"/>
    <w:rsid w:val="00040031"/>
    <w:rsid w:val="00094499"/>
    <w:rsid w:val="000C45FF"/>
    <w:rsid w:val="000E3FD1"/>
    <w:rsid w:val="00112054"/>
    <w:rsid w:val="001525E1"/>
    <w:rsid w:val="00180329"/>
    <w:rsid w:val="0019001F"/>
    <w:rsid w:val="001A74A5"/>
    <w:rsid w:val="001B2ABD"/>
    <w:rsid w:val="001E0391"/>
    <w:rsid w:val="001E1759"/>
    <w:rsid w:val="001F1ECC"/>
    <w:rsid w:val="002400EB"/>
    <w:rsid w:val="00256CF7"/>
    <w:rsid w:val="00281FD5"/>
    <w:rsid w:val="0030481B"/>
    <w:rsid w:val="003156FC"/>
    <w:rsid w:val="003254B5"/>
    <w:rsid w:val="0037121F"/>
    <w:rsid w:val="003A6B7D"/>
    <w:rsid w:val="003B06CA"/>
    <w:rsid w:val="004071FC"/>
    <w:rsid w:val="00445947"/>
    <w:rsid w:val="004813B3"/>
    <w:rsid w:val="00496591"/>
    <w:rsid w:val="004C63E4"/>
    <w:rsid w:val="004D3011"/>
    <w:rsid w:val="005262AC"/>
    <w:rsid w:val="005E39D5"/>
    <w:rsid w:val="00600670"/>
    <w:rsid w:val="0062123A"/>
    <w:rsid w:val="00646E75"/>
    <w:rsid w:val="006771D0"/>
    <w:rsid w:val="00715FCB"/>
    <w:rsid w:val="00743101"/>
    <w:rsid w:val="007775E1"/>
    <w:rsid w:val="007867A0"/>
    <w:rsid w:val="007927F5"/>
    <w:rsid w:val="00802CA0"/>
    <w:rsid w:val="009260CD"/>
    <w:rsid w:val="00952C25"/>
    <w:rsid w:val="00970D29"/>
    <w:rsid w:val="00A2118D"/>
    <w:rsid w:val="00AD76E2"/>
    <w:rsid w:val="00B20152"/>
    <w:rsid w:val="00B359E4"/>
    <w:rsid w:val="00B57D98"/>
    <w:rsid w:val="00B70850"/>
    <w:rsid w:val="00C066B6"/>
    <w:rsid w:val="00C37BA1"/>
    <w:rsid w:val="00C4674C"/>
    <w:rsid w:val="00C506CF"/>
    <w:rsid w:val="00C72BED"/>
    <w:rsid w:val="00C9578B"/>
    <w:rsid w:val="00CB0055"/>
    <w:rsid w:val="00D2522B"/>
    <w:rsid w:val="00D422DE"/>
    <w:rsid w:val="00D5459D"/>
    <w:rsid w:val="00DA1F4D"/>
    <w:rsid w:val="00DD172A"/>
    <w:rsid w:val="00E25A26"/>
    <w:rsid w:val="00E4381A"/>
    <w:rsid w:val="00E55D74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ABE5C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hand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7B6C8F31521476CAC347BB9AB7D5D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A550C5-57BB-484E-A4CA-D012A763F061}"/>
      </w:docPartPr>
      <w:docPartBody>
        <w:p w:rsidR="00000000" w:rsidRDefault="004F25B6">
          <w:pPr>
            <w:pStyle w:val="97B6C8F31521476CAC347BB9AB7D5D2C"/>
          </w:pPr>
          <w:r w:rsidRPr="00CB0055">
            <w:t>Contact</w:t>
          </w:r>
        </w:p>
      </w:docPartBody>
    </w:docPart>
    <w:docPart>
      <w:docPartPr>
        <w:name w:val="A3F4CC1515B14ABC9574D763C0C418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83DD8-0071-4F3E-9587-53F9D9D9F902}"/>
      </w:docPartPr>
      <w:docPartBody>
        <w:p w:rsidR="00000000" w:rsidRDefault="004F25B6">
          <w:pPr>
            <w:pStyle w:val="A3F4CC1515B14ABC9574D763C0C41887"/>
          </w:pPr>
          <w:r w:rsidRPr="004D3011">
            <w:t>PHONE:</w:t>
          </w:r>
        </w:p>
      </w:docPartBody>
    </w:docPart>
    <w:docPart>
      <w:docPartPr>
        <w:name w:val="E0C05304F2A545DE8A99991FA9A0D5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9ED0A1-49EC-4CFD-8B56-FAE263C67714}"/>
      </w:docPartPr>
      <w:docPartBody>
        <w:p w:rsidR="00000000" w:rsidRDefault="004F25B6">
          <w:pPr>
            <w:pStyle w:val="E0C05304F2A545DE8A99991FA9A0D596"/>
          </w:pPr>
          <w:r w:rsidRPr="004D3011">
            <w:t>WEBSITE:</w:t>
          </w:r>
        </w:p>
      </w:docPartBody>
    </w:docPart>
    <w:docPart>
      <w:docPartPr>
        <w:name w:val="79AC182F4F9C4873ABEADB061E591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0C61F-0D49-45DE-9291-73FE33BDCC9F}"/>
      </w:docPartPr>
      <w:docPartBody>
        <w:p w:rsidR="00000000" w:rsidRDefault="004F25B6">
          <w:pPr>
            <w:pStyle w:val="79AC182F4F9C4873ABEADB061E591BD0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6"/>
    <w:rsid w:val="004F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5B9BD5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FD3B9DB7ACF4EF88B6543E1CC2BFBAE">
    <w:name w:val="DFD3B9DB7ACF4EF88B6543E1CC2BFBAE"/>
  </w:style>
  <w:style w:type="paragraph" w:customStyle="1" w:styleId="1E219F0C8A6B4C66A233961EFD3ECF00">
    <w:name w:val="1E219F0C8A6B4C66A233961EFD3ECF00"/>
  </w:style>
  <w:style w:type="paragraph" w:customStyle="1" w:styleId="239EDAD98C9749449B9637DDF21A9285">
    <w:name w:val="239EDAD98C9749449B9637DDF21A9285"/>
  </w:style>
  <w:style w:type="paragraph" w:customStyle="1" w:styleId="847E92AE409042A19510EEB399418D1C">
    <w:name w:val="847E92AE409042A19510EEB399418D1C"/>
  </w:style>
  <w:style w:type="paragraph" w:customStyle="1" w:styleId="97B6C8F31521476CAC347BB9AB7D5D2C">
    <w:name w:val="97B6C8F31521476CAC347BB9AB7D5D2C"/>
  </w:style>
  <w:style w:type="paragraph" w:customStyle="1" w:styleId="A3F4CC1515B14ABC9574D763C0C41887">
    <w:name w:val="A3F4CC1515B14ABC9574D763C0C41887"/>
  </w:style>
  <w:style w:type="paragraph" w:customStyle="1" w:styleId="62F7853084104D97B022C5A83016BD18">
    <w:name w:val="62F7853084104D97B022C5A83016BD18"/>
  </w:style>
  <w:style w:type="paragraph" w:customStyle="1" w:styleId="E0C05304F2A545DE8A99991FA9A0D596">
    <w:name w:val="E0C05304F2A545DE8A99991FA9A0D596"/>
  </w:style>
  <w:style w:type="paragraph" w:customStyle="1" w:styleId="82FB3EABC0A448CDA137EF28A9D731BC">
    <w:name w:val="82FB3EABC0A448CDA137EF28A9D731BC"/>
  </w:style>
  <w:style w:type="paragraph" w:customStyle="1" w:styleId="79AC182F4F9C4873ABEADB061E591BD0">
    <w:name w:val="79AC182F4F9C4873ABEADB061E591BD0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5AC3870CE02247E289F8EB3CBC1CF971">
    <w:name w:val="5AC3870CE02247E289F8EB3CBC1CF971"/>
  </w:style>
  <w:style w:type="paragraph" w:customStyle="1" w:styleId="51CA7A4875CE454582CDC90A186BF133">
    <w:name w:val="51CA7A4875CE454582CDC90A186BF133"/>
  </w:style>
  <w:style w:type="paragraph" w:customStyle="1" w:styleId="C2452951392B439FBF27DC5F9AF711A0">
    <w:name w:val="C2452951392B439FBF27DC5F9AF711A0"/>
  </w:style>
  <w:style w:type="paragraph" w:customStyle="1" w:styleId="9713F0C6FC0A48698CD4015F8ABBF820">
    <w:name w:val="9713F0C6FC0A48698CD4015F8ABBF820"/>
  </w:style>
  <w:style w:type="paragraph" w:customStyle="1" w:styleId="3362A99EA22549318B53469F236F348C">
    <w:name w:val="3362A99EA22549318B53469F236F348C"/>
  </w:style>
  <w:style w:type="paragraph" w:customStyle="1" w:styleId="4F0CC488CCFD4F2DA33463A8F7815836">
    <w:name w:val="4F0CC488CCFD4F2DA33463A8F7815836"/>
  </w:style>
  <w:style w:type="paragraph" w:customStyle="1" w:styleId="D75B061B48F64FC5A66C62842B358454">
    <w:name w:val="D75B061B48F64FC5A66C62842B358454"/>
  </w:style>
  <w:style w:type="paragraph" w:customStyle="1" w:styleId="D88DE65506234555A1D7BDC5941CF908">
    <w:name w:val="D88DE65506234555A1D7BDC5941CF908"/>
  </w:style>
  <w:style w:type="paragraph" w:customStyle="1" w:styleId="7DBA42D662E6472CBADEA772B395111D">
    <w:name w:val="7DBA42D662E6472CBADEA772B395111D"/>
  </w:style>
  <w:style w:type="paragraph" w:customStyle="1" w:styleId="726E7ACF2A4546239A75942BB3FE1F8E">
    <w:name w:val="726E7ACF2A4546239A75942BB3FE1F8E"/>
  </w:style>
  <w:style w:type="paragraph" w:customStyle="1" w:styleId="66A66DB2841547C286B6DE832342CC36">
    <w:name w:val="66A66DB2841547C286B6DE832342CC36"/>
  </w:style>
  <w:style w:type="paragraph" w:customStyle="1" w:styleId="8CF78EF76622400489A45F7AFB5D3F5E">
    <w:name w:val="8CF78EF76622400489A45F7AFB5D3F5E"/>
  </w:style>
  <w:style w:type="paragraph" w:customStyle="1" w:styleId="40AA06D285954533A2ABD79B42ED251E">
    <w:name w:val="40AA06D285954533A2ABD79B42ED251E"/>
  </w:style>
  <w:style w:type="paragraph" w:customStyle="1" w:styleId="F986D68592C44A5F8D7BAD3C5C88D91F">
    <w:name w:val="F986D68592C44A5F8D7BAD3C5C88D91F"/>
  </w:style>
  <w:style w:type="paragraph" w:customStyle="1" w:styleId="0948CDE920A544769A6A014DF6757697">
    <w:name w:val="0948CDE920A544769A6A014DF6757697"/>
  </w:style>
  <w:style w:type="paragraph" w:customStyle="1" w:styleId="BD1A86268C8B4F21B470DDB42B08849F">
    <w:name w:val="BD1A86268C8B4F21B470DDB42B08849F"/>
  </w:style>
  <w:style w:type="paragraph" w:customStyle="1" w:styleId="B942005956754B85B6333F3576FBFD14">
    <w:name w:val="B942005956754B85B6333F3576FBFD14"/>
  </w:style>
  <w:style w:type="paragraph" w:customStyle="1" w:styleId="5CDB9CB6A1204D8F9C358D8AF20EB48A">
    <w:name w:val="5CDB9CB6A1204D8F9C358D8AF20EB48A"/>
  </w:style>
  <w:style w:type="paragraph" w:customStyle="1" w:styleId="3E0FC8CE8D9949999074DF670A7D8290">
    <w:name w:val="3E0FC8CE8D9949999074DF670A7D8290"/>
  </w:style>
  <w:style w:type="paragraph" w:customStyle="1" w:styleId="ECC90BFA96FB4A70840571DA11965420">
    <w:name w:val="ECC90BFA96FB4A70840571DA11965420"/>
  </w:style>
  <w:style w:type="paragraph" w:customStyle="1" w:styleId="54B26DA8C8B3408897D5136DA090F4CE">
    <w:name w:val="54B26DA8C8B3408897D5136DA090F4CE"/>
  </w:style>
  <w:style w:type="paragraph" w:customStyle="1" w:styleId="AEFD933466814B308A12A82DC0DF8384">
    <w:name w:val="AEFD933466814B308A12A82DC0DF8384"/>
  </w:style>
  <w:style w:type="paragraph" w:customStyle="1" w:styleId="1F49223C99AB4929B1B74220D74E26A8">
    <w:name w:val="1F49223C99AB4929B1B74220D74E26A8"/>
  </w:style>
  <w:style w:type="paragraph" w:customStyle="1" w:styleId="82605302BA5E4A888A9724F29C95792C">
    <w:name w:val="82605302BA5E4A888A9724F29C95792C"/>
  </w:style>
  <w:style w:type="paragraph" w:customStyle="1" w:styleId="CD8EDB246CE64FDAA2DFCC98BF76FB2A">
    <w:name w:val="CD8EDB246CE64FDAA2DFCC98BF76FB2A"/>
  </w:style>
  <w:style w:type="paragraph" w:customStyle="1" w:styleId="332B3CCDC25047B9831A1EB608BCB724">
    <w:name w:val="332B3CCDC25047B9831A1EB608BCB724"/>
  </w:style>
  <w:style w:type="paragraph" w:customStyle="1" w:styleId="6F95FD12599048CFAAFAA7D0C9258E97">
    <w:name w:val="6F95FD12599048CFAAFAA7D0C9258E97"/>
  </w:style>
  <w:style w:type="paragraph" w:customStyle="1" w:styleId="6D79338ACE9347BAB8B7AD1FC0A23035">
    <w:name w:val="6D79338ACE9347BAB8B7AD1FC0A23035"/>
  </w:style>
  <w:style w:type="paragraph" w:customStyle="1" w:styleId="DAC0F1BCBF6D4D959412A0B12ECF1FA0">
    <w:name w:val="DAC0F1BCBF6D4D959412A0B12ECF1FA0"/>
  </w:style>
  <w:style w:type="paragraph" w:customStyle="1" w:styleId="CC855F0626F248D0AE470791DDB0A66B">
    <w:name w:val="CC855F0626F248D0AE470791DDB0A66B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6B691221124C40379F4162F693226574">
    <w:name w:val="6B691221124C40379F4162F6932265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</Template>
  <TotalTime>0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2021-07-09T01:05:00Z</dcterms:created>
  <dcterms:modified xsi:type="dcterms:W3CDTF">2021-07-09T01:16:00Z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